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6" o:title="Parchment" color2="black" type="tile"/>
    </v:background>
  </w:background>
  <w:body>
    <w:p w14:paraId="53AF4D4E" w14:textId="3A97FA9E" w:rsidR="0027449C" w:rsidRDefault="001C6F1A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7358221" wp14:editId="53994925">
                <wp:simplePos x="0" y="0"/>
                <wp:positionH relativeFrom="margin">
                  <wp:posOffset>4832985</wp:posOffset>
                </wp:positionH>
                <wp:positionV relativeFrom="paragraph">
                  <wp:posOffset>3202940</wp:posOffset>
                </wp:positionV>
                <wp:extent cx="548640" cy="365760"/>
                <wp:effectExtent l="3810" t="2540" r="0" b="317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13AF" w14:textId="77777777" w:rsidR="000751FE" w:rsidRPr="0064748B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0"/>
                                <w:szCs w:val="32"/>
                              </w:rPr>
                            </w:pPr>
                            <w:r w:rsidRPr="0064748B">
                              <w:rPr>
                                <w:rFonts w:ascii="Georgia" w:hAnsi="Georgia"/>
                                <w:i/>
                                <w:sz w:val="40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5822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0.55pt;margin-top:252.2pt;width:43.2pt;height:28.8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/BtQIAALk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" filled="f" stroked="f">
                <v:textbox>
                  <w:txbxContent>
                    <w:p w14:paraId="443713AF" w14:textId="77777777" w:rsidR="000751FE" w:rsidRPr="0064748B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40"/>
                          <w:szCs w:val="32"/>
                        </w:rPr>
                      </w:pPr>
                      <w:r w:rsidRPr="0064748B">
                        <w:rPr>
                          <w:rFonts w:ascii="Georgia" w:hAnsi="Georgia"/>
                          <w:i/>
                          <w:sz w:val="40"/>
                          <w:szCs w:val="32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DE8D5" wp14:editId="67BCDA6B">
                <wp:simplePos x="0" y="0"/>
                <wp:positionH relativeFrom="margin">
                  <wp:posOffset>1200785</wp:posOffset>
                </wp:positionH>
                <wp:positionV relativeFrom="paragraph">
                  <wp:posOffset>3431540</wp:posOffset>
                </wp:positionV>
                <wp:extent cx="7772400" cy="1450340"/>
                <wp:effectExtent l="635" t="2540" r="0" b="444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CD9BC" w14:textId="7E31E9F9" w:rsidR="000751FE" w:rsidRPr="000751FE" w:rsidRDefault="00B85223" w:rsidP="000751FE">
                            <w:pPr>
                              <w:jc w:val="center"/>
                              <w:rPr>
                                <w:rFonts w:ascii="Brush Script MT" w:hAnsi="Brush Script MT"/>
                                <w:szCs w:val="1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Your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E8D5" id="Text Box 8" o:spid="_x0000_s1027" type="#_x0000_t202" style="position:absolute;margin-left:94.55pt;margin-top:270.2pt;width:612pt;height:114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fxuQIAAME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" filled="f" stroked="f">
                <v:textbox>
                  <w:txbxContent>
                    <w:p w14:paraId="513CD9BC" w14:textId="7E31E9F9" w:rsidR="000751FE" w:rsidRPr="000751FE" w:rsidRDefault="00B85223" w:rsidP="000751FE">
                      <w:pPr>
                        <w:jc w:val="center"/>
                        <w:rPr>
                          <w:rFonts w:ascii="Brush Script MT" w:hAnsi="Brush Script MT"/>
                          <w:szCs w:val="144"/>
                        </w:rPr>
                      </w:pPr>
                      <w:r>
                        <w:rPr>
                          <w:rFonts w:ascii="Brush Script MT" w:hAnsi="Brush Script MT"/>
                          <w:sz w:val="96"/>
                          <w:szCs w:val="96"/>
                        </w:rPr>
                        <w:t>Your Student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9F9BD" wp14:editId="66AEB260">
                <wp:simplePos x="0" y="0"/>
                <wp:positionH relativeFrom="margin">
                  <wp:posOffset>2108835</wp:posOffset>
                </wp:positionH>
                <wp:positionV relativeFrom="paragraph">
                  <wp:posOffset>4345940</wp:posOffset>
                </wp:positionV>
                <wp:extent cx="5943600" cy="822960"/>
                <wp:effectExtent l="3810" t="2540" r="0" b="31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2D1D2" w14:textId="36184D75" w:rsidR="000751FE" w:rsidRPr="00087318" w:rsidRDefault="00B85223" w:rsidP="001B6E1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Your</w:t>
                            </w:r>
                            <w:r w:rsidR="00CC0F3D"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 xml:space="preserve">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F9BD" id="Text Box 12" o:spid="_x0000_s1028" type="#_x0000_t202" style="position:absolute;margin-left:166.05pt;margin-top:342.2pt;width:468pt;height:64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YI1Q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" filled="f" stroked="f" strokecolor="black [3213]">
                <v:textbox>
                  <w:txbxContent>
                    <w:p w14:paraId="2962D1D2" w14:textId="36184D75" w:rsidR="000751FE" w:rsidRPr="00087318" w:rsidRDefault="00B85223" w:rsidP="001B6E1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Your</w:t>
                      </w:r>
                      <w:r w:rsidR="00CC0F3D">
                        <w:rPr>
                          <w:rFonts w:ascii="Georgia" w:hAnsi="Georgia"/>
                          <w:sz w:val="48"/>
                          <w:szCs w:val="48"/>
                        </w:rPr>
                        <w:t xml:space="preserve"> High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E90A4" wp14:editId="46DCF24D">
                <wp:simplePos x="0" y="0"/>
                <wp:positionH relativeFrom="margin">
                  <wp:posOffset>851535</wp:posOffset>
                </wp:positionH>
                <wp:positionV relativeFrom="paragraph">
                  <wp:posOffset>1374140</wp:posOffset>
                </wp:positionV>
                <wp:extent cx="8412480" cy="1828800"/>
                <wp:effectExtent l="3810" t="2540" r="381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40BD6B" w14:textId="77777777" w:rsidR="00CC0F3D" w:rsidRPr="001C6F1A" w:rsidRDefault="00CC0F3D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C6F1A"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Outstanding Performer</w:t>
                            </w:r>
                          </w:p>
                          <w:p w14:paraId="44AFAE07" w14:textId="77777777" w:rsidR="000751FE" w:rsidRPr="001C6F1A" w:rsidRDefault="00CC0F3D" w:rsidP="00CC0F3D">
                            <w:pPr>
                              <w:jc w:val="center"/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C6F1A">
                              <w:rPr>
                                <w:rFonts w:ascii="Old English Text MT" w:hAnsi="Old English Text MT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Award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90A4" id="Text Box 6" o:spid="_x0000_s1029" type="#_x0000_t202" style="position:absolute;margin-left:67.05pt;margin-top:108.2pt;width:662.4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" filled="f" stroked="f">
                <v:textbox>
                  <w:txbxContent>
                    <w:p w14:paraId="6E40BD6B" w14:textId="77777777" w:rsidR="00CC0F3D" w:rsidRPr="001C6F1A" w:rsidRDefault="00CC0F3D" w:rsidP="002E2CA9">
                      <w:pPr>
                        <w:jc w:val="center"/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C6F1A"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Outstanding Performer</w:t>
                      </w:r>
                    </w:p>
                    <w:p w14:paraId="44AFAE07" w14:textId="77777777" w:rsidR="000751FE" w:rsidRPr="001C6F1A" w:rsidRDefault="00CC0F3D" w:rsidP="00CC0F3D">
                      <w:pPr>
                        <w:jc w:val="center"/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C6F1A">
                        <w:rPr>
                          <w:rFonts w:ascii="Old English Text MT" w:hAnsi="Old English Text MT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Award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21FBA45" wp14:editId="776DAACD">
                <wp:simplePos x="0" y="0"/>
                <wp:positionH relativeFrom="margin">
                  <wp:posOffset>2667635</wp:posOffset>
                </wp:positionH>
                <wp:positionV relativeFrom="paragraph">
                  <wp:posOffset>1031240</wp:posOffset>
                </wp:positionV>
                <wp:extent cx="4930775" cy="457200"/>
                <wp:effectExtent l="635" t="2540" r="254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97556" w14:textId="77777777" w:rsidR="000751FE" w:rsidRPr="0064748B" w:rsidRDefault="00CC0F3D" w:rsidP="002E2CA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>Play Production Contest</w:t>
                            </w:r>
                            <w:r w:rsidR="000751FE" w:rsidRPr="0064748B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BA45" id="Text Box 4" o:spid="_x0000_s1030" type="#_x0000_t202" style="position:absolute;margin-left:210.05pt;margin-top:81.2pt;width:388.25pt;height:36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" filled="f" stroked="f">
                <v:textbox>
                  <w:txbxContent>
                    <w:p w14:paraId="42F97556" w14:textId="77777777" w:rsidR="000751FE" w:rsidRPr="0064748B" w:rsidRDefault="00CC0F3D" w:rsidP="002E2CA9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>Play Production Contest</w:t>
                      </w:r>
                      <w:r w:rsidR="000751FE" w:rsidRPr="0064748B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9C8F9" wp14:editId="5B0637AE">
                <wp:simplePos x="0" y="0"/>
                <wp:positionH relativeFrom="margin">
                  <wp:posOffset>1410335</wp:posOffset>
                </wp:positionH>
                <wp:positionV relativeFrom="paragraph">
                  <wp:posOffset>688340</wp:posOffset>
                </wp:positionV>
                <wp:extent cx="7346950" cy="457200"/>
                <wp:effectExtent l="63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8DCD" w14:textId="539D3C26" w:rsidR="000751FE" w:rsidRPr="0064748B" w:rsidRDefault="00B85223" w:rsidP="002E2CA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>DATE</w:t>
                            </w:r>
                            <w:r w:rsidR="00CC0F3D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64748B" w:rsidRPr="0064748B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0"/>
                              </w:rPr>
                              <w:t>Lewis and Clark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C8F9" id="Text Box 3" o:spid="_x0000_s1031" type="#_x0000_t202" style="position:absolute;margin-left:111.05pt;margin-top:54.2pt;width:578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" filled="f" stroked="f" strokecolor="black [3213]">
                <v:textbox>
                  <w:txbxContent>
                    <w:p w14:paraId="2D5F8DCD" w14:textId="539D3C26" w:rsidR="000751FE" w:rsidRPr="0064748B" w:rsidRDefault="00B85223" w:rsidP="002E2CA9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>DATE</w:t>
                      </w:r>
                      <w:r w:rsidR="00CC0F3D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 xml:space="preserve"> </w:t>
                      </w:r>
                      <w:r w:rsidR="0064748B" w:rsidRPr="0064748B">
                        <w:rPr>
                          <w:rFonts w:ascii="Georgia" w:hAnsi="Georgia"/>
                          <w:b/>
                          <w:i/>
                          <w:sz w:val="44"/>
                          <w:szCs w:val="40"/>
                        </w:rPr>
                        <w:t>Lewis and Clark Conference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DFE57B" wp14:editId="3516E8FC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C18F7" w14:textId="77777777" w:rsidR="000751FE" w:rsidRPr="00C52AC7" w:rsidRDefault="00CC0F3D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Contest</w:t>
                              </w:r>
                              <w:r w:rsidR="009001B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 xml:space="preserve"> Director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FE57B" id="Group 33" o:spid="_x0000_s1032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">
                <v:shape id="Text Box 15" o:spid="_x0000_s1033" type="#_x0000_t202" style="position:absolute;left:2826;top:10030;width:46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6AC18F7" w14:textId="77777777" w:rsidR="000751FE" w:rsidRPr="00C52AC7" w:rsidRDefault="00CC0F3D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Contest</w:t>
                        </w:r>
                        <w:r w:rsidR="009001B6">
                          <w:rPr>
                            <w:rFonts w:ascii="Georgia" w:hAnsi="Georgia"/>
                            <w:sz w:val="24"/>
                            <w:szCs w:val="24"/>
                          </w:rPr>
                          <w:t xml:space="preserve"> Director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4" type="#_x0000_t32" style="position:absolute;left:2316;top:10030;width:5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ScxAAAANoAAAAPAAAAZHJzL2Rvd25yZXYueG1sRI9PawIx&#10;FMTvhX6H8AQvRbNKFd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LayNJzEAAAA2gAAAA8A&#10;AAAAAAAAAAAAAAAABwIAAGRycy9kb3ducmV2LnhtbFBLBQYAAAAAAwADALcAAAD4AgAAAAA=&#10;"/>
              </v:group>
            </w:pict>
          </mc:Fallback>
        </mc:AlternateContent>
      </w:r>
      <w:r w:rsidR="00E925BE">
        <w:rPr>
          <w:noProof/>
          <w:lang w:eastAsia="en-US"/>
        </w:rPr>
        <w:drawing>
          <wp:inline distT="0" distB="0" distL="0" distR="0" wp14:anchorId="25735E40" wp14:editId="55F38A6D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altName w:val="Chalkboard SE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8B"/>
    <w:rsid w:val="000751FE"/>
    <w:rsid w:val="00087318"/>
    <w:rsid w:val="000C58B8"/>
    <w:rsid w:val="00171E5D"/>
    <w:rsid w:val="001B6E15"/>
    <w:rsid w:val="001C6F1A"/>
    <w:rsid w:val="00215857"/>
    <w:rsid w:val="0027449C"/>
    <w:rsid w:val="002A0F17"/>
    <w:rsid w:val="002E2CA9"/>
    <w:rsid w:val="004F03F8"/>
    <w:rsid w:val="00504FB4"/>
    <w:rsid w:val="00562B64"/>
    <w:rsid w:val="00564023"/>
    <w:rsid w:val="00573D68"/>
    <w:rsid w:val="0064748B"/>
    <w:rsid w:val="006A04ED"/>
    <w:rsid w:val="006F46B8"/>
    <w:rsid w:val="0075183E"/>
    <w:rsid w:val="007839EA"/>
    <w:rsid w:val="007C3B63"/>
    <w:rsid w:val="007F25EB"/>
    <w:rsid w:val="0088549B"/>
    <w:rsid w:val="008B315B"/>
    <w:rsid w:val="009001B6"/>
    <w:rsid w:val="009B1C56"/>
    <w:rsid w:val="00A16572"/>
    <w:rsid w:val="00A76467"/>
    <w:rsid w:val="00AC63EE"/>
    <w:rsid w:val="00B85223"/>
    <w:rsid w:val="00B94A2E"/>
    <w:rsid w:val="00C52AC7"/>
    <w:rsid w:val="00C63E2C"/>
    <w:rsid w:val="00CC0F3D"/>
    <w:rsid w:val="00DA4402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  <w14:docId w14:val="68F70E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wis%20&amp;%20Clark%20Conference\speec%20certificates\TS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1A8E82-29A4-4E67-8F6B-D64D1222A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TS030006984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ADMIN11</cp:lastModifiedBy>
  <cp:revision>2</cp:revision>
  <cp:lastPrinted>2011-11-07T06:49:00Z</cp:lastPrinted>
  <dcterms:created xsi:type="dcterms:W3CDTF">2016-11-10T21:32:00Z</dcterms:created>
  <dcterms:modified xsi:type="dcterms:W3CDTF">2016-11-10T21:32:00Z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